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6B82" w14:textId="77777777"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5D060B27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4BE6C876" w14:textId="77777777"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B4048" wp14:editId="0C1DF9F4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0544" w14:textId="77777777" w:rsidR="00DB5271" w:rsidRPr="00C0296E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296E"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4048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14:paraId="6DF80544" w14:textId="77777777" w:rsidR="00DB5271" w:rsidRPr="00C0296E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296E"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6FA52E61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2EF14570" w14:textId="77777777"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50AB96A" wp14:editId="3778050E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79019973" w14:textId="564AD894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6032A7">
        <w:rPr>
          <w:b/>
          <w:color w:val="003963" w:themeColor="accent2" w:themeShade="80"/>
          <w:sz w:val="20"/>
        </w:rPr>
        <w:t>18</w:t>
      </w:r>
      <w:r w:rsidR="000068F4">
        <w:rPr>
          <w:b/>
          <w:color w:val="003963" w:themeColor="accent2" w:themeShade="80"/>
          <w:sz w:val="20"/>
        </w:rPr>
        <w:t xml:space="preserve"> de </w:t>
      </w:r>
      <w:r w:rsidR="006032A7">
        <w:rPr>
          <w:b/>
          <w:color w:val="003963" w:themeColor="accent2" w:themeShade="80"/>
          <w:sz w:val="20"/>
        </w:rPr>
        <w:t>Octu</w:t>
      </w:r>
      <w:bookmarkStart w:id="0" w:name="_GoBack"/>
      <w:bookmarkEnd w:id="0"/>
      <w:r w:rsidR="006032A7">
        <w:rPr>
          <w:b/>
          <w:color w:val="003963" w:themeColor="accent2" w:themeShade="80"/>
          <w:sz w:val="20"/>
        </w:rPr>
        <w:t>bre</w:t>
      </w:r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14:paraId="4D68C0B8" w14:textId="56497306"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0296E">
        <w:rPr>
          <w:b/>
          <w:color w:val="003963" w:themeColor="accent2" w:themeShade="80"/>
          <w:sz w:val="20"/>
        </w:rPr>
        <w:t xml:space="preserve"> </w:t>
      </w:r>
      <w:r w:rsidR="006032A7">
        <w:rPr>
          <w:b/>
          <w:color w:val="003963" w:themeColor="accent2" w:themeShade="80"/>
          <w:sz w:val="20"/>
        </w:rPr>
        <w:t>SEPTIEMBRE</w:t>
      </w:r>
      <w:r w:rsidR="00DE02A3">
        <w:rPr>
          <w:b/>
          <w:color w:val="003963" w:themeColor="accent2" w:themeShade="80"/>
          <w:sz w:val="20"/>
        </w:rPr>
        <w:t xml:space="preserve"> 2021</w:t>
      </w:r>
    </w:p>
    <w:p w14:paraId="46B63B12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5804EE6A" w14:textId="68979B35" w:rsidR="00377ABD" w:rsidRPr="00DB5271" w:rsidRDefault="00C0296E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5E722B88" wp14:editId="57FDB0C6">
            <wp:simplePos x="0" y="0"/>
            <wp:positionH relativeFrom="column">
              <wp:posOffset>-1885950</wp:posOffset>
            </wp:positionH>
            <wp:positionV relativeFrom="paragraph">
              <wp:posOffset>198755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C9B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6B325" wp14:editId="08F349BE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CDF1D"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0B372" wp14:editId="1B2A3179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3202F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</w:p>
    <w:sectPr w:rsidR="00377ABD" w:rsidRPr="00DB5271" w:rsidSect="00DB5271">
      <w:headerReference w:type="default" r:id="rId17"/>
      <w:footerReference w:type="default" r:id="rId18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B702D" w14:textId="77777777" w:rsidR="00432112" w:rsidRDefault="00432112" w:rsidP="00590471">
      <w:r>
        <w:separator/>
      </w:r>
    </w:p>
  </w:endnote>
  <w:endnote w:type="continuationSeparator" w:id="0">
    <w:p w14:paraId="7CEECBC1" w14:textId="77777777" w:rsidR="00432112" w:rsidRDefault="0043211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altName w:val="Calibri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9BA7E" w14:textId="77777777" w:rsidR="00D25D71" w:rsidRDefault="00D25D71" w:rsidP="00D25D71">
    <w:pPr>
      <w:pStyle w:val="Default"/>
    </w:pPr>
  </w:p>
  <w:p w14:paraId="20642C0C" w14:textId="77777777"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43BF5" w14:textId="77777777" w:rsidR="00432112" w:rsidRDefault="00432112" w:rsidP="00590471">
      <w:r>
        <w:separator/>
      </w:r>
    </w:p>
  </w:footnote>
  <w:footnote w:type="continuationSeparator" w:id="0">
    <w:p w14:paraId="0C334EAD" w14:textId="77777777" w:rsidR="00432112" w:rsidRDefault="0043211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C1E4" w14:textId="77777777"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A00CD3" wp14:editId="0E18F19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8E4D988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lGH8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m6Hb9&#10;EiS4eybdzgYy5D3TaGcDGfaembGzgQx9z2TX2UCGv2f+6mwgQ+AzJXU2kGHwmWU6G8hQ+EwcnQ1k&#10;OHzmgs4GQiReCIuYsRAXWCmcEZQv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w4lGMpQdaAcCxHyLEcyrGUILNA9s5H&#10;yLEcyrGUILNA9s5HyLEcyrGUILNATnGOkGM5lGMpQWaBnOI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gC5ViOkGM5lGMpQWaBIjHkWA7lWEqQWaBIDDmW&#10;QzmWEmQWKBJDjuVQjqUEmQWKxJBjOZRjKUFiwakcSwmyBoRjOUOO5VSOpQSZBbJjOUOO5VSOpQSZ&#10;BbJjOUOO5VSOpQSZBbJ3PkOO5VSOpQSZBbJ3P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sKpBJQHhXUKMicWMRYViCVREGREzPGshYxlhVIJVFQ5MSMsaxFjGXNGIsKSquQMZa1iLGs&#10;QCpxDooYy5oxFhXUhpA5sYixrBljUUGNgsyJRYxlzRiLCmoUZE4sYixrxlhUUKIgYyxrEWNZM8ai&#10;ghoFmROLGMuaMRYV1CjInFjEWNaMsaigRkHmxCLGsmaMRQU1CjInFjGWNWMsKqhQsGWMRQW1BhLG&#10;shUxli1jLCqoUZC081bEWLaMsaigRkHSzlsRY9kyxqKCGgXJTtyKGMuWMRYV1ChIduJW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A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/wB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++hpJ6MeQRwqg1cO0+sP3+UIxX6JC15&#10;FgUAWy4CKaqEuOEPV5lk5xN4jsKgNg+ZKhQCCrrLk5n6Hnle9NqJ3atIrBuOFyXUNSUWPhFNSmq5&#10;SpOGd8GfrICCQ09lHd8XTbfyhJNeDINhzvXh0MZhz8pJ68RYodRflgojHYim6y/7PYVGYEva6Xom&#10;ZhN9PgpMma1+SAj2Bkw0vDBoKIh4V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v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y0A4lofJsTyUYwmBp4H4iQ+TY3koxxICTwPxEx8mx/JQjiUEngbiJz5MjuWh&#10;HEsIPA1kxfIw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d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b+IUgatbew6K/Wb8B4+rghuZbE+5goLpuaf3s8O/Y+qF&#10;iXxr8eOAwEbK9TPR4I3Lao6UKtstJSf6JRVXze6m+zRfykMwkmn2x+hnIdJ5m2YoxnmH1X8l3yFd&#10;QK1tYr9EPJ1S8VLKUZePpXg3SlUI0P5XJjY5Qodl/pAwees3eSD50WUXPM5/P87xe5xSPVIr89zq&#10;JEBqSpnJSWC99ZVBu65gVOXR1Pr6yj7RGuU4GG4DgEypiiTc0xpeZKxIvyE6+qSZchJ+I+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e4ZpzzLeo1IGYZyeS8b6GM2CjWkjaCQmR&#10;aJw51qa6prJst8tvyOkV3oTosIyaeMzE06rvFf8Busx3+aLshwDiCozGbHPMnCNs/VXCwFAIGZlz&#10;5sQvzwr/VB0e+5ipRZtAGIog1ZWvPUbj8Lg4v4D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Y3lIqwPCPoLHAklhzLG0rFLCiR6BzLu+RY3lAqZkGJROdY3iXH8naOZQTVW3CO5V1yLG8oFX0G&#10;Jcfydo5lBN0SHIklx/J2jmUEnQWOxJJjeTvHMoLOAkdiybG8nWMZQWWBcyzvkmN5O8cygs4CR2LJ&#10;sbydYxlBZ4EjseRY3s6xjKCzwJFYcixv51hG0FngSCw5lrdzLCNoLLicYxlBN4BxLFfJsVzOsYyg&#10;s8C+zlfJsVzOsYygs8C+zlfJsVzOsYygs8D2iVfJsVzOsYygs8D2iVf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HkoY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BNIOlGH8wGAGDhJgAOAAAAAAAAAAAAAAAAAC4CAABkcnMvZTJvRG9jLnhtbFBLAQItABQABgAI&#10;AAAAIQArC+EX4wAAAA4BAAAPAAAAAAAAAAAAAAAAAHnOBgBkcnMvZG93bnJldi54bWxQSwUGAAAA&#10;AAQABADzAAAAic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068F4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3F5"/>
    <w:rsid w:val="000F3C9B"/>
    <w:rsid w:val="00112FD7"/>
    <w:rsid w:val="001253DD"/>
    <w:rsid w:val="001259E4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46E27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32112"/>
    <w:rsid w:val="00450F04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032A7"/>
    <w:rsid w:val="006716D8"/>
    <w:rsid w:val="00674AA4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96E04"/>
    <w:rsid w:val="00AE41B6"/>
    <w:rsid w:val="00AE68A8"/>
    <w:rsid w:val="00B32143"/>
    <w:rsid w:val="00B570C9"/>
    <w:rsid w:val="00B6466C"/>
    <w:rsid w:val="00B75BEF"/>
    <w:rsid w:val="00B76CDA"/>
    <w:rsid w:val="00BA5A9D"/>
    <w:rsid w:val="00C0296E"/>
    <w:rsid w:val="00C14078"/>
    <w:rsid w:val="00C67551"/>
    <w:rsid w:val="00C74F07"/>
    <w:rsid w:val="00C802B1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112"/>
    <w:rsid w:val="00DB5271"/>
    <w:rsid w:val="00DE02A3"/>
    <w:rsid w:val="00E26AED"/>
    <w:rsid w:val="00E31FFD"/>
    <w:rsid w:val="00E73AB8"/>
    <w:rsid w:val="00E77B5E"/>
    <w:rsid w:val="00E8380A"/>
    <w:rsid w:val="00E90A60"/>
    <w:rsid w:val="00E927B8"/>
    <w:rsid w:val="00ED47F7"/>
    <w:rsid w:val="00EE7E09"/>
    <w:rsid w:val="00F0223C"/>
    <w:rsid w:val="00F02998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34F36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4ECDBAD-D0B0-49D6-812B-CBAD2E9B5CA2}" type="pres">
      <dgm:prSet presAssocID="{A8C368D5-7A0D-49AD-80CD-801213A6AC86}" presName="hierFlow" presStyleCnt="0"/>
      <dgm:spPr/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798AD29E-616A-4D0D-8953-1FD50D8BE43A}" type="pres">
      <dgm:prSet presAssocID="{94371507-5F1F-42FC-82AE-EF0286A95678}" presName="Name14" presStyleCnt="0"/>
      <dgm:spPr/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</dgm:pt>
    <dgm:pt modelId="{B7B15A96-4228-46DC-A5A3-4669CE415CDE}" type="pres">
      <dgm:prSet presAssocID="{94371507-5F1F-42FC-82AE-EF0286A95678}" presName="hierChild2" presStyleCnt="0"/>
      <dgm:spPr/>
    </dgm:pt>
    <dgm:pt modelId="{DDB5617E-04B5-4171-821D-5C1416EFA0E5}" type="pres">
      <dgm:prSet presAssocID="{F70297A6-C3EE-410E-998D-490E86A6604D}" presName="Name19" presStyleLbl="parChTrans1D2" presStyleIdx="0" presStyleCnt="3"/>
      <dgm:spPr/>
    </dgm:pt>
    <dgm:pt modelId="{04B472C8-F450-4A03-BFB8-3BF40B02C95E}" type="pres">
      <dgm:prSet presAssocID="{DAE2F10A-6690-4C4C-8C46-54015B87DDE6}" presName="Name21" presStyleCnt="0"/>
      <dgm:spPr/>
    </dgm:pt>
    <dgm:pt modelId="{B6070954-D67A-424D-94BA-931482B515BD}" type="pres">
      <dgm:prSet presAssocID="{DAE2F10A-6690-4C4C-8C46-54015B87DDE6}" presName="level2Shape" presStyleLbl="node2" presStyleIdx="0" presStyleCnt="3"/>
      <dgm:spPr/>
    </dgm:pt>
    <dgm:pt modelId="{B04DEB4E-000D-4E0F-B816-5CF291D4DFE4}" type="pres">
      <dgm:prSet presAssocID="{DAE2F10A-6690-4C4C-8C46-54015B87DDE6}" presName="hierChild3" presStyleCnt="0"/>
      <dgm:spPr/>
    </dgm:pt>
    <dgm:pt modelId="{E4F3D293-4F02-4DCE-A8BD-5D997883D325}" type="pres">
      <dgm:prSet presAssocID="{AE31CCE7-1315-4BEB-B25F-87AC411BE0CE}" presName="Name19" presStyleLbl="parChTrans1D2" presStyleIdx="1" presStyleCnt="3"/>
      <dgm:spPr/>
    </dgm:pt>
    <dgm:pt modelId="{31F2E7CC-CF69-4C60-A8B2-B10EB1EEF16E}" type="pres">
      <dgm:prSet presAssocID="{AF24E347-9CB9-4077-BD80-BDAD3449CB8A}" presName="Name21" presStyleCnt="0"/>
      <dgm:spPr/>
    </dgm:pt>
    <dgm:pt modelId="{F8AAE983-3395-498C-B18E-19F5677A9F05}" type="pres">
      <dgm:prSet presAssocID="{AF24E347-9CB9-4077-BD80-BDAD3449CB8A}" presName="level2Shape" presStyleLbl="node2" presStyleIdx="1" presStyleCnt="3"/>
      <dgm:spPr/>
    </dgm:pt>
    <dgm:pt modelId="{95AA56C1-6356-4490-95B5-45B455B8009A}" type="pres">
      <dgm:prSet presAssocID="{AF24E347-9CB9-4077-BD80-BDAD3449CB8A}" presName="hierChild3" presStyleCnt="0"/>
      <dgm:spPr/>
    </dgm:pt>
    <dgm:pt modelId="{CBBE47B1-3C05-4B2E-B906-F9940686114C}" type="pres">
      <dgm:prSet presAssocID="{3A881971-E636-4970-9D2A-A5941C1F822D}" presName="Name19" presStyleLbl="parChTrans1D2" presStyleIdx="2" presStyleCnt="3"/>
      <dgm:spPr/>
    </dgm:pt>
    <dgm:pt modelId="{786DEE72-0D59-4517-B269-DF53E3AD0CCA}" type="pres">
      <dgm:prSet presAssocID="{FCB33C80-BEC6-452C-B45B-963587DEF027}" presName="Name21" presStyleCnt="0"/>
      <dgm:spPr/>
    </dgm:pt>
    <dgm:pt modelId="{60534E82-AF13-46B3-9875-9D890458E943}" type="pres">
      <dgm:prSet presAssocID="{FCB33C80-BEC6-452C-B45B-963587DEF027}" presName="level2Shape" presStyleLbl="node2" presStyleIdx="2" presStyleCnt="3"/>
      <dgm:spPr/>
    </dgm:pt>
    <dgm:pt modelId="{C928C93D-5FDB-4B3E-9ED1-3A9DEE88075A}" type="pres">
      <dgm:prSet presAssocID="{FCB33C80-BEC6-452C-B45B-963587DEF027}" presName="hierChild3" presStyleCnt="0"/>
      <dgm:spPr/>
    </dgm:pt>
    <dgm:pt modelId="{7E1A64A6-3B56-4C76-981E-B3716099625A}" type="pres">
      <dgm:prSet presAssocID="{06C80E52-B2DF-4114-ADC7-2E4F3B038A3B}" presName="Name19" presStyleLbl="parChTrans1D3" presStyleIdx="0" presStyleCnt="1"/>
      <dgm:spPr/>
    </dgm:pt>
    <dgm:pt modelId="{50D73F9A-3F1A-4E81-B94E-C2D518131923}" type="pres">
      <dgm:prSet presAssocID="{CB435092-B99B-484D-B7FA-4FDB1E796B09}" presName="Name21" presStyleCnt="0"/>
      <dgm:spPr/>
    </dgm:pt>
    <dgm:pt modelId="{789CB09E-0083-40C0-97BF-11493D1BE9D8}" type="pres">
      <dgm:prSet presAssocID="{CB435092-B99B-484D-B7FA-4FDB1E796B09}" presName="level2Shape" presStyleLbl="node3" presStyleIdx="0" presStyleCnt="1"/>
      <dgm:spPr/>
    </dgm:pt>
    <dgm:pt modelId="{254A3DC5-B7A2-4461-9D09-4A2B1E0914D2}" type="pres">
      <dgm:prSet presAssocID="{CB435092-B99B-484D-B7FA-4FDB1E796B09}" presName="hierChild3" presStyleCnt="0"/>
      <dgm:spPr/>
    </dgm:pt>
    <dgm:pt modelId="{E0389368-5C3B-417D-B5EE-1A521EDE600F}" type="pres">
      <dgm:prSet presAssocID="{250EF603-E7F2-46BB-B402-930C13538D40}" presName="Name19" presStyleLbl="parChTrans1D4" presStyleIdx="0" presStyleCnt="7"/>
      <dgm:spPr/>
    </dgm:pt>
    <dgm:pt modelId="{E9AAC8FD-18ED-42EA-B749-4B58E7DC7A40}" type="pres">
      <dgm:prSet presAssocID="{571F7011-D6E6-4317-AB8B-AB018938AAC1}" presName="Name21" presStyleCnt="0"/>
      <dgm:spPr/>
    </dgm:pt>
    <dgm:pt modelId="{1E6BD48F-F2DA-45FC-BEC8-3E9DF3FC70CE}" type="pres">
      <dgm:prSet presAssocID="{571F7011-D6E6-4317-AB8B-AB018938AAC1}" presName="level2Shape" presStyleLbl="asst3" presStyleIdx="0" presStyleCnt="4"/>
      <dgm:spPr/>
    </dgm:pt>
    <dgm:pt modelId="{CC5DECB3-6BE7-4E41-B43E-70AF3DB1A103}" type="pres">
      <dgm:prSet presAssocID="{571F7011-D6E6-4317-AB8B-AB018938AAC1}" presName="hierChild3" presStyleCnt="0"/>
      <dgm:spPr/>
    </dgm:pt>
    <dgm:pt modelId="{3D7D653F-A59B-4DFE-BD11-C35ADFBB3AF0}" type="pres">
      <dgm:prSet presAssocID="{B65BB9C5-444D-4E88-B754-7FAB3A07C5C8}" presName="Name19" presStyleLbl="parChTrans1D4" presStyleIdx="1" presStyleCnt="7"/>
      <dgm:spPr/>
    </dgm:pt>
    <dgm:pt modelId="{1A86F474-5FEB-465E-B19D-DF674F42C9E9}" type="pres">
      <dgm:prSet presAssocID="{CF94FFE9-F202-4E25-9147-50F1AC489E6C}" presName="Name21" presStyleCnt="0"/>
      <dgm:spPr/>
    </dgm:pt>
    <dgm:pt modelId="{860EC3CA-F037-4C4B-9381-06A79FE51B91}" type="pres">
      <dgm:prSet presAssocID="{CF94FFE9-F202-4E25-9147-50F1AC489E6C}" presName="level2Shape" presStyleLbl="asst3" presStyleIdx="1" presStyleCnt="4"/>
      <dgm:spPr/>
    </dgm:pt>
    <dgm:pt modelId="{145F5769-E8A1-4F95-A574-929BD7D52AE4}" type="pres">
      <dgm:prSet presAssocID="{CF94FFE9-F202-4E25-9147-50F1AC489E6C}" presName="hierChild3" presStyleCnt="0"/>
      <dgm:spPr/>
    </dgm:pt>
    <dgm:pt modelId="{BBAFC79D-FC5E-4B5C-864B-E1759CCD4210}" type="pres">
      <dgm:prSet presAssocID="{D3D34E84-8A3A-4631-87AB-DCC2DA6377ED}" presName="Name19" presStyleLbl="parChTrans1D4" presStyleIdx="2" presStyleCnt="7"/>
      <dgm:spPr/>
    </dgm:pt>
    <dgm:pt modelId="{28C1F5D8-842A-4700-81D5-9FF419B4D16C}" type="pres">
      <dgm:prSet presAssocID="{56772678-A4D4-4A99-8900-BF5EA9115A75}" presName="Name21" presStyleCnt="0"/>
      <dgm:spPr/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</dgm:pt>
    <dgm:pt modelId="{97042A2F-8899-43D2-9810-ECE16809743F}" type="pres">
      <dgm:prSet presAssocID="{56772678-A4D4-4A99-8900-BF5EA9115A75}" presName="hierChild3" presStyleCnt="0"/>
      <dgm:spPr/>
    </dgm:pt>
    <dgm:pt modelId="{FF6AE457-37C8-4513-AB60-F78B677D6D0E}" type="pres">
      <dgm:prSet presAssocID="{92C0AD2A-82F5-496F-9A89-03A6051B6684}" presName="Name19" presStyleLbl="parChTrans1D4" presStyleIdx="3" presStyleCnt="7"/>
      <dgm:spPr/>
    </dgm:pt>
    <dgm:pt modelId="{6E00F828-38B4-49F0-BFF6-14B03CD4229F}" type="pres">
      <dgm:prSet presAssocID="{9B99CD4D-C02D-42EE-A34E-2E3B1707D187}" presName="Name21" presStyleCnt="0"/>
      <dgm:spPr/>
    </dgm:pt>
    <dgm:pt modelId="{BF822A45-D91F-4273-B81C-0C7F907D7E8E}" type="pres">
      <dgm:prSet presAssocID="{9B99CD4D-C02D-42EE-A34E-2E3B1707D187}" presName="level2Shape" presStyleLbl="node4" presStyleIdx="0" presStyleCnt="3"/>
      <dgm:spPr/>
    </dgm:pt>
    <dgm:pt modelId="{16990F50-2C78-4821-A4BE-9A49E3DCC340}" type="pres">
      <dgm:prSet presAssocID="{9B99CD4D-C02D-42EE-A34E-2E3B1707D187}" presName="hierChild3" presStyleCnt="0"/>
      <dgm:spPr/>
    </dgm:pt>
    <dgm:pt modelId="{12369C30-37CD-495C-AB0D-4FFE5D4D8CEA}" type="pres">
      <dgm:prSet presAssocID="{B082696F-F287-4225-AEEC-A8FD7EB659E9}" presName="Name19" presStyleLbl="parChTrans1D4" presStyleIdx="4" presStyleCnt="7"/>
      <dgm:spPr/>
    </dgm:pt>
    <dgm:pt modelId="{0F18004F-C989-4C5D-BAC5-39EA48E0BEF4}" type="pres">
      <dgm:prSet presAssocID="{8F10C944-E25A-4335-9E74-72AD2423EC86}" presName="Name21" presStyleCnt="0"/>
      <dgm:spPr/>
    </dgm:pt>
    <dgm:pt modelId="{DEB2F83B-FC99-488E-8D84-7D7A6C29630C}" type="pres">
      <dgm:prSet presAssocID="{8F10C944-E25A-4335-9E74-72AD2423EC86}" presName="level2Shape" presStyleLbl="node4" presStyleIdx="1" presStyleCnt="3"/>
      <dgm:spPr/>
    </dgm:pt>
    <dgm:pt modelId="{E6FE9404-FE04-4BE2-B760-C0328BD06B6B}" type="pres">
      <dgm:prSet presAssocID="{8F10C944-E25A-4335-9E74-72AD2423EC86}" presName="hierChild3" presStyleCnt="0"/>
      <dgm:spPr/>
    </dgm:pt>
    <dgm:pt modelId="{05E21A48-0489-4A52-9D4D-6F64221D46A7}" type="pres">
      <dgm:prSet presAssocID="{9454E865-3DDE-4390-9262-5155BE196545}" presName="Name19" presStyleLbl="parChTrans1D4" presStyleIdx="5" presStyleCnt="7"/>
      <dgm:spPr/>
    </dgm:pt>
    <dgm:pt modelId="{AF62EF41-FC31-4C89-92D4-FF4FA5F33059}" type="pres">
      <dgm:prSet presAssocID="{8D5A2AB2-7436-4DFA-8C79-2AE4AD6FC49D}" presName="Name21" presStyleCnt="0"/>
      <dgm:spPr/>
    </dgm:pt>
    <dgm:pt modelId="{D2FFEE5C-0F52-412A-9126-3C91F100F527}" type="pres">
      <dgm:prSet presAssocID="{8D5A2AB2-7436-4DFA-8C79-2AE4AD6FC49D}" presName="level2Shape" presStyleLbl="asst3" presStyleIdx="3" presStyleCnt="4"/>
      <dgm:spPr/>
    </dgm:pt>
    <dgm:pt modelId="{02B8C4B2-9A0A-48EE-A39E-C30940A17E45}" type="pres">
      <dgm:prSet presAssocID="{8D5A2AB2-7436-4DFA-8C79-2AE4AD6FC49D}" presName="hierChild3" presStyleCnt="0"/>
      <dgm:spPr/>
    </dgm:pt>
    <dgm:pt modelId="{0FE7D2B8-2372-40B4-B9BE-0ED1BA551B43}" type="pres">
      <dgm:prSet presAssocID="{56BECDB2-B596-47E2-83FB-4FF2C7752874}" presName="Name19" presStyleLbl="parChTrans1D4" presStyleIdx="6" presStyleCnt="7"/>
      <dgm:spPr/>
    </dgm:pt>
    <dgm:pt modelId="{F2D8239C-2098-4A0D-9575-E89A0628F141}" type="pres">
      <dgm:prSet presAssocID="{7F1742BA-8F8A-4750-BF1C-A25417372549}" presName="Name21" presStyleCnt="0"/>
      <dgm:spPr/>
    </dgm:pt>
    <dgm:pt modelId="{332F977E-9B42-47BB-82CD-07D25A72FE13}" type="pres">
      <dgm:prSet presAssocID="{7F1742BA-8F8A-4750-BF1C-A25417372549}" presName="level2Shape" presStyleLbl="node4" presStyleIdx="2" presStyleCnt="3"/>
      <dgm:spPr/>
    </dgm:pt>
    <dgm:pt modelId="{9A68B6B4-DB85-4FE2-B67F-B840BB226FE4}" type="pres">
      <dgm:prSet presAssocID="{7F1742BA-8F8A-4750-BF1C-A25417372549}" presName="hierChild3" presStyleCnt="0"/>
      <dgm:spPr/>
    </dgm:pt>
    <dgm:pt modelId="{DE7C6AF4-7344-40F5-A88A-67789EAECABD}" type="pres">
      <dgm:prSet presAssocID="{A8C368D5-7A0D-49AD-80CD-801213A6AC86}" presName="bgShapesFlow" presStyleCnt="0"/>
      <dgm:spPr/>
    </dgm:pt>
  </dgm:ptLst>
  <dgm:cxnLst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590A7914-720E-470D-9F7E-600489FF904D}" type="presOf" srcId="{250EF603-E7F2-46BB-B402-930C13538D40}" destId="{E0389368-5C3B-417D-B5EE-1A521EDE600F}" srcOrd="0" destOrd="0" presId="urn:microsoft.com/office/officeart/2005/8/layout/hierarchy6"/>
    <dgm:cxn modelId="{A9A72825-7299-47DC-90EC-14C553481785}" type="presOf" srcId="{D3D34E84-8A3A-4631-87AB-DCC2DA6377ED}" destId="{BBAFC79D-FC5E-4B5C-864B-E1759CCD4210}" srcOrd="0" destOrd="0" presId="urn:microsoft.com/office/officeart/2005/8/layout/hierarchy6"/>
    <dgm:cxn modelId="{59A2A42D-6C6D-41E2-930B-CE074B54CBAF}" type="presOf" srcId="{A8C368D5-7A0D-49AD-80CD-801213A6AC86}" destId="{15DEA222-6755-4B94-8762-C4B6FB47CD52}" srcOrd="0" destOrd="0" presId="urn:microsoft.com/office/officeart/2005/8/layout/hierarchy6"/>
    <dgm:cxn modelId="{5ABA1633-110D-4CB8-A53A-57CEB883B412}" type="presOf" srcId="{8F10C944-E25A-4335-9E74-72AD2423EC86}" destId="{DEB2F83B-FC99-488E-8D84-7D7A6C29630C}" srcOrd="0" destOrd="0" presId="urn:microsoft.com/office/officeart/2005/8/layout/hierarchy6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C4C8A961-EDF9-40F6-AF74-2EF3F5258D1F}" type="presOf" srcId="{92C0AD2A-82F5-496F-9A89-03A6051B6684}" destId="{FF6AE457-37C8-4513-AB60-F78B677D6D0E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0151F369-2C10-4B28-B06F-87346A6D3BFA}" type="presOf" srcId="{AE31CCE7-1315-4BEB-B25F-87AC411BE0CE}" destId="{E4F3D293-4F02-4DCE-A8BD-5D997883D325}" srcOrd="0" destOrd="0" presId="urn:microsoft.com/office/officeart/2005/8/layout/hierarchy6"/>
    <dgm:cxn modelId="{3CA68A4D-14B8-4FD7-91FB-707F48F8B5B3}" type="presOf" srcId="{AF24E347-9CB9-4077-BD80-BDAD3449CB8A}" destId="{F8AAE983-3395-498C-B18E-19F5677A9F05}" srcOrd="0" destOrd="0" presId="urn:microsoft.com/office/officeart/2005/8/layout/hierarchy6"/>
    <dgm:cxn modelId="{3112724F-7A56-4494-A2CE-53967B319F6E}" type="presOf" srcId="{9B99CD4D-C02D-42EE-A34E-2E3B1707D187}" destId="{BF822A45-D91F-4273-B81C-0C7F907D7E8E}" srcOrd="0" destOrd="0" presId="urn:microsoft.com/office/officeart/2005/8/layout/hierarchy6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89D53D54-0B1F-4479-AD7F-0B85E6946175}" type="presOf" srcId="{7F1742BA-8F8A-4750-BF1C-A25417372549}" destId="{332F977E-9B42-47BB-82CD-07D25A72FE13}" srcOrd="0" destOrd="0" presId="urn:microsoft.com/office/officeart/2005/8/layout/hierarchy6"/>
    <dgm:cxn modelId="{2A965D74-6881-4332-824B-05EB0F7FD953}" type="presOf" srcId="{9454E865-3DDE-4390-9262-5155BE196545}" destId="{05E21A48-0489-4A52-9D4D-6F64221D46A7}" srcOrd="0" destOrd="0" presId="urn:microsoft.com/office/officeart/2005/8/layout/hierarchy6"/>
    <dgm:cxn modelId="{C7646756-15E4-496D-9C23-BFB85609C890}" type="presOf" srcId="{B082696F-F287-4225-AEEC-A8FD7EB659E9}" destId="{12369C30-37CD-495C-AB0D-4FFE5D4D8CEA}" srcOrd="0" destOrd="0" presId="urn:microsoft.com/office/officeart/2005/8/layout/hierarchy6"/>
    <dgm:cxn modelId="{4C81235A-0EC1-4B2E-9288-6B6FE5B4A9F1}" type="presOf" srcId="{3A881971-E636-4970-9D2A-A5941C1F822D}" destId="{CBBE47B1-3C05-4B2E-B906-F9940686114C}" srcOrd="0" destOrd="0" presId="urn:microsoft.com/office/officeart/2005/8/layout/hierarchy6"/>
    <dgm:cxn modelId="{8EC34F92-B339-45C7-9774-47CE948C605D}" type="presOf" srcId="{DAE2F10A-6690-4C4C-8C46-54015B87DDE6}" destId="{B6070954-D67A-424D-94BA-931482B515BD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2BF233A5-16B9-47D9-AB9D-B77F224F181F}" type="presOf" srcId="{56BECDB2-B596-47E2-83FB-4FF2C7752874}" destId="{0FE7D2B8-2372-40B4-B9BE-0ED1BA551B43}" srcOrd="0" destOrd="0" presId="urn:microsoft.com/office/officeart/2005/8/layout/hierarchy6"/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606434B0-DB73-4F6D-B6B0-29E51260DA98}" type="presOf" srcId="{94371507-5F1F-42FC-82AE-EF0286A95678}" destId="{DD4B209D-20CA-48F3-89E9-40F3F587E625}" srcOrd="0" destOrd="0" presId="urn:microsoft.com/office/officeart/2005/8/layout/hierarchy6"/>
    <dgm:cxn modelId="{2E1373B5-D8D2-41BB-9943-CAA7C59263BC}" type="presOf" srcId="{56772678-A4D4-4A99-8900-BF5EA9115A75}" destId="{50F80B37-B2B1-4D8D-9704-64625E688EBE}" srcOrd="0" destOrd="0" presId="urn:microsoft.com/office/officeart/2005/8/layout/hierarchy6"/>
    <dgm:cxn modelId="{176B1CBE-CEE4-4174-842E-3E46E3BD1525}" type="presOf" srcId="{8D5A2AB2-7436-4DFA-8C79-2AE4AD6FC49D}" destId="{D2FFEE5C-0F52-412A-9126-3C91F100F527}" srcOrd="0" destOrd="0" presId="urn:microsoft.com/office/officeart/2005/8/layout/hierarchy6"/>
    <dgm:cxn modelId="{47C16ABE-E345-460C-9FBB-B233796CA34D}" type="presOf" srcId="{CF94FFE9-F202-4E25-9147-50F1AC489E6C}" destId="{860EC3CA-F037-4C4B-9381-06A79FE51B91}" srcOrd="0" destOrd="0" presId="urn:microsoft.com/office/officeart/2005/8/layout/hierarchy6"/>
    <dgm:cxn modelId="{710E1EDB-A228-4E3A-8B57-917D4FB7A681}" type="presOf" srcId="{571F7011-D6E6-4317-AB8B-AB018938AAC1}" destId="{1E6BD48F-F2DA-45FC-BEC8-3E9DF3FC70CE}" srcOrd="0" destOrd="0" presId="urn:microsoft.com/office/officeart/2005/8/layout/hierarchy6"/>
    <dgm:cxn modelId="{CF80F8DC-BA46-418E-B614-0B19F0008F3C}" type="presOf" srcId="{B65BB9C5-444D-4E88-B754-7FAB3A07C5C8}" destId="{3D7D653F-A59B-4DFE-BD11-C35ADFBB3AF0}" srcOrd="0" destOrd="0" presId="urn:microsoft.com/office/officeart/2005/8/layout/hierarchy6"/>
    <dgm:cxn modelId="{BE186FDD-8836-41C8-930C-81FCC131F564}" type="presOf" srcId="{CB435092-B99B-484D-B7FA-4FDB1E796B09}" destId="{789CB09E-0083-40C0-97BF-11493D1BE9D8}" srcOrd="0" destOrd="0" presId="urn:microsoft.com/office/officeart/2005/8/layout/hierarchy6"/>
    <dgm:cxn modelId="{9EF730DF-5D6C-4BAA-BB70-88924E64484F}" type="presOf" srcId="{06C80E52-B2DF-4114-ADC7-2E4F3B038A3B}" destId="{7E1A64A6-3B56-4C76-981E-B3716099625A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1BACCFE4-E596-43F8-AFC8-7A5EDDF123D7}" type="presOf" srcId="{FCB33C80-BEC6-452C-B45B-963587DEF027}" destId="{60534E82-AF13-46B3-9875-9D890458E943}" srcOrd="0" destOrd="0" presId="urn:microsoft.com/office/officeart/2005/8/layout/hierarchy6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AC4E77F7-BDB7-4499-80B3-0E867AC5B230}" type="presOf" srcId="{F70297A6-C3EE-410E-998D-490E86A6604D}" destId="{DDB5617E-04B5-4171-821D-5C1416EFA0E5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985AE61B-7F81-4942-97D2-E123E1C534FD}" type="presParOf" srcId="{15DEA222-6755-4B94-8762-C4B6FB47CD52}" destId="{A4ECDBAD-D0B0-49D6-812B-CBAD2E9B5CA2}" srcOrd="0" destOrd="0" presId="urn:microsoft.com/office/officeart/2005/8/layout/hierarchy6"/>
    <dgm:cxn modelId="{129AA8C1-EC2C-4E73-B8F6-CC25D5CE0360}" type="presParOf" srcId="{A4ECDBAD-D0B0-49D6-812B-CBAD2E9B5CA2}" destId="{04D5E674-E2AE-462B-95EE-3E43B7B477DB}" srcOrd="0" destOrd="0" presId="urn:microsoft.com/office/officeart/2005/8/layout/hierarchy6"/>
    <dgm:cxn modelId="{6F8E6635-9200-45C6-A374-F3E3C9524A77}" type="presParOf" srcId="{04D5E674-E2AE-462B-95EE-3E43B7B477DB}" destId="{798AD29E-616A-4D0D-8953-1FD50D8BE43A}" srcOrd="0" destOrd="0" presId="urn:microsoft.com/office/officeart/2005/8/layout/hierarchy6"/>
    <dgm:cxn modelId="{7E3F59EB-5B7D-4904-A13D-5C1B8F1FA52D}" type="presParOf" srcId="{798AD29E-616A-4D0D-8953-1FD50D8BE43A}" destId="{DD4B209D-20CA-48F3-89E9-40F3F587E625}" srcOrd="0" destOrd="0" presId="urn:microsoft.com/office/officeart/2005/8/layout/hierarchy6"/>
    <dgm:cxn modelId="{9FFFFC56-FAB3-4BFC-A6A9-2180F99A11EC}" type="presParOf" srcId="{798AD29E-616A-4D0D-8953-1FD50D8BE43A}" destId="{B7B15A96-4228-46DC-A5A3-4669CE415CDE}" srcOrd="1" destOrd="0" presId="urn:microsoft.com/office/officeart/2005/8/layout/hierarchy6"/>
    <dgm:cxn modelId="{55A562A2-25E3-44DE-A1E7-38B72F6350FF}" type="presParOf" srcId="{B7B15A96-4228-46DC-A5A3-4669CE415CDE}" destId="{DDB5617E-04B5-4171-821D-5C1416EFA0E5}" srcOrd="0" destOrd="0" presId="urn:microsoft.com/office/officeart/2005/8/layout/hierarchy6"/>
    <dgm:cxn modelId="{C2166D1D-41C5-4B7C-A50B-A23F86B04AB7}" type="presParOf" srcId="{B7B15A96-4228-46DC-A5A3-4669CE415CDE}" destId="{04B472C8-F450-4A03-BFB8-3BF40B02C95E}" srcOrd="1" destOrd="0" presId="urn:microsoft.com/office/officeart/2005/8/layout/hierarchy6"/>
    <dgm:cxn modelId="{ED0AAAFB-349C-4711-AAF2-9296DD8338F7}" type="presParOf" srcId="{04B472C8-F450-4A03-BFB8-3BF40B02C95E}" destId="{B6070954-D67A-424D-94BA-931482B515BD}" srcOrd="0" destOrd="0" presId="urn:microsoft.com/office/officeart/2005/8/layout/hierarchy6"/>
    <dgm:cxn modelId="{B5AD96B1-4630-430B-BEBE-74742CFD63A5}" type="presParOf" srcId="{04B472C8-F450-4A03-BFB8-3BF40B02C95E}" destId="{B04DEB4E-000D-4E0F-B816-5CF291D4DFE4}" srcOrd="1" destOrd="0" presId="urn:microsoft.com/office/officeart/2005/8/layout/hierarchy6"/>
    <dgm:cxn modelId="{92018878-5EF9-4D61-971F-1960AE971D3C}" type="presParOf" srcId="{B7B15A96-4228-46DC-A5A3-4669CE415CDE}" destId="{E4F3D293-4F02-4DCE-A8BD-5D997883D325}" srcOrd="2" destOrd="0" presId="urn:microsoft.com/office/officeart/2005/8/layout/hierarchy6"/>
    <dgm:cxn modelId="{96370CEE-6B69-4F60-BF84-58A2B4303A09}" type="presParOf" srcId="{B7B15A96-4228-46DC-A5A3-4669CE415CDE}" destId="{31F2E7CC-CF69-4C60-A8B2-B10EB1EEF16E}" srcOrd="3" destOrd="0" presId="urn:microsoft.com/office/officeart/2005/8/layout/hierarchy6"/>
    <dgm:cxn modelId="{A4D4DEB4-C600-404F-BD7A-D5F70CD9DDF4}" type="presParOf" srcId="{31F2E7CC-CF69-4C60-A8B2-B10EB1EEF16E}" destId="{F8AAE983-3395-498C-B18E-19F5677A9F05}" srcOrd="0" destOrd="0" presId="urn:microsoft.com/office/officeart/2005/8/layout/hierarchy6"/>
    <dgm:cxn modelId="{51E54EA9-E28E-430D-88F5-07DD0AE000FF}" type="presParOf" srcId="{31F2E7CC-CF69-4C60-A8B2-B10EB1EEF16E}" destId="{95AA56C1-6356-4490-95B5-45B455B8009A}" srcOrd="1" destOrd="0" presId="urn:microsoft.com/office/officeart/2005/8/layout/hierarchy6"/>
    <dgm:cxn modelId="{896C12B0-EE6C-4820-A5E8-06E086EB17A5}" type="presParOf" srcId="{B7B15A96-4228-46DC-A5A3-4669CE415CDE}" destId="{CBBE47B1-3C05-4B2E-B906-F9940686114C}" srcOrd="4" destOrd="0" presId="urn:microsoft.com/office/officeart/2005/8/layout/hierarchy6"/>
    <dgm:cxn modelId="{3CAB8222-97E2-4449-9DF5-06253847B0AD}" type="presParOf" srcId="{B7B15A96-4228-46DC-A5A3-4669CE415CDE}" destId="{786DEE72-0D59-4517-B269-DF53E3AD0CCA}" srcOrd="5" destOrd="0" presId="urn:microsoft.com/office/officeart/2005/8/layout/hierarchy6"/>
    <dgm:cxn modelId="{EFF4D02E-472B-4C18-A311-9BD7803B8456}" type="presParOf" srcId="{786DEE72-0D59-4517-B269-DF53E3AD0CCA}" destId="{60534E82-AF13-46B3-9875-9D890458E943}" srcOrd="0" destOrd="0" presId="urn:microsoft.com/office/officeart/2005/8/layout/hierarchy6"/>
    <dgm:cxn modelId="{190EFC93-C497-4A10-9622-93477FC32DAF}" type="presParOf" srcId="{786DEE72-0D59-4517-B269-DF53E3AD0CCA}" destId="{C928C93D-5FDB-4B3E-9ED1-3A9DEE88075A}" srcOrd="1" destOrd="0" presId="urn:microsoft.com/office/officeart/2005/8/layout/hierarchy6"/>
    <dgm:cxn modelId="{8A4B1291-0B00-480D-BD3B-4C4077629275}" type="presParOf" srcId="{C928C93D-5FDB-4B3E-9ED1-3A9DEE88075A}" destId="{7E1A64A6-3B56-4C76-981E-B3716099625A}" srcOrd="0" destOrd="0" presId="urn:microsoft.com/office/officeart/2005/8/layout/hierarchy6"/>
    <dgm:cxn modelId="{69287880-0EC5-4E9E-AE7B-DD9CF4D52CAA}" type="presParOf" srcId="{C928C93D-5FDB-4B3E-9ED1-3A9DEE88075A}" destId="{50D73F9A-3F1A-4E81-B94E-C2D518131923}" srcOrd="1" destOrd="0" presId="urn:microsoft.com/office/officeart/2005/8/layout/hierarchy6"/>
    <dgm:cxn modelId="{BDFA49C1-1DE3-4C79-9DF9-09DCDC48F3A2}" type="presParOf" srcId="{50D73F9A-3F1A-4E81-B94E-C2D518131923}" destId="{789CB09E-0083-40C0-97BF-11493D1BE9D8}" srcOrd="0" destOrd="0" presId="urn:microsoft.com/office/officeart/2005/8/layout/hierarchy6"/>
    <dgm:cxn modelId="{A8848257-CB3B-44FF-BE3F-A83260205F56}" type="presParOf" srcId="{50D73F9A-3F1A-4E81-B94E-C2D518131923}" destId="{254A3DC5-B7A2-4461-9D09-4A2B1E0914D2}" srcOrd="1" destOrd="0" presId="urn:microsoft.com/office/officeart/2005/8/layout/hierarchy6"/>
    <dgm:cxn modelId="{85A333FE-898D-469B-AA19-3E8E19EA1435}" type="presParOf" srcId="{254A3DC5-B7A2-4461-9D09-4A2B1E0914D2}" destId="{E0389368-5C3B-417D-B5EE-1A521EDE600F}" srcOrd="0" destOrd="0" presId="urn:microsoft.com/office/officeart/2005/8/layout/hierarchy6"/>
    <dgm:cxn modelId="{011D55E0-8222-447B-AABC-8AEF60FC4AB3}" type="presParOf" srcId="{254A3DC5-B7A2-4461-9D09-4A2B1E0914D2}" destId="{E9AAC8FD-18ED-42EA-B749-4B58E7DC7A40}" srcOrd="1" destOrd="0" presId="urn:microsoft.com/office/officeart/2005/8/layout/hierarchy6"/>
    <dgm:cxn modelId="{7F6AADD5-EB40-4313-906E-9668AD51C927}" type="presParOf" srcId="{E9AAC8FD-18ED-42EA-B749-4B58E7DC7A40}" destId="{1E6BD48F-F2DA-45FC-BEC8-3E9DF3FC70CE}" srcOrd="0" destOrd="0" presId="urn:microsoft.com/office/officeart/2005/8/layout/hierarchy6"/>
    <dgm:cxn modelId="{B801C967-639F-4867-8289-910E613928A3}" type="presParOf" srcId="{E9AAC8FD-18ED-42EA-B749-4B58E7DC7A40}" destId="{CC5DECB3-6BE7-4E41-B43E-70AF3DB1A103}" srcOrd="1" destOrd="0" presId="urn:microsoft.com/office/officeart/2005/8/layout/hierarchy6"/>
    <dgm:cxn modelId="{FD6D080D-C324-4ACA-B268-C3AED201E563}" type="presParOf" srcId="{CC5DECB3-6BE7-4E41-B43E-70AF3DB1A103}" destId="{3D7D653F-A59B-4DFE-BD11-C35ADFBB3AF0}" srcOrd="0" destOrd="0" presId="urn:microsoft.com/office/officeart/2005/8/layout/hierarchy6"/>
    <dgm:cxn modelId="{2AC21872-9DEE-4667-AF42-73AD8D39EC84}" type="presParOf" srcId="{CC5DECB3-6BE7-4E41-B43E-70AF3DB1A103}" destId="{1A86F474-5FEB-465E-B19D-DF674F42C9E9}" srcOrd="1" destOrd="0" presId="urn:microsoft.com/office/officeart/2005/8/layout/hierarchy6"/>
    <dgm:cxn modelId="{4F68AA1D-98C8-493A-A4D8-CF02636BB9B3}" type="presParOf" srcId="{1A86F474-5FEB-465E-B19D-DF674F42C9E9}" destId="{860EC3CA-F037-4C4B-9381-06A79FE51B91}" srcOrd="0" destOrd="0" presId="urn:microsoft.com/office/officeart/2005/8/layout/hierarchy6"/>
    <dgm:cxn modelId="{7614983E-866F-4538-ABD5-EB85F5922F61}" type="presParOf" srcId="{1A86F474-5FEB-465E-B19D-DF674F42C9E9}" destId="{145F5769-E8A1-4F95-A574-929BD7D52AE4}" srcOrd="1" destOrd="0" presId="urn:microsoft.com/office/officeart/2005/8/layout/hierarchy6"/>
    <dgm:cxn modelId="{564ED9FB-2A66-472C-8F0A-0A77A9E5A614}" type="presParOf" srcId="{254A3DC5-B7A2-4461-9D09-4A2B1E0914D2}" destId="{BBAFC79D-FC5E-4B5C-864B-E1759CCD4210}" srcOrd="2" destOrd="0" presId="urn:microsoft.com/office/officeart/2005/8/layout/hierarchy6"/>
    <dgm:cxn modelId="{17036072-7B8A-4FC6-80ED-A864312D27DD}" type="presParOf" srcId="{254A3DC5-B7A2-4461-9D09-4A2B1E0914D2}" destId="{28C1F5D8-842A-4700-81D5-9FF419B4D16C}" srcOrd="3" destOrd="0" presId="urn:microsoft.com/office/officeart/2005/8/layout/hierarchy6"/>
    <dgm:cxn modelId="{DE7EB1CA-E9C7-46AE-9113-0964ED92E62F}" type="presParOf" srcId="{28C1F5D8-842A-4700-81D5-9FF419B4D16C}" destId="{50F80B37-B2B1-4D8D-9704-64625E688EBE}" srcOrd="0" destOrd="0" presId="urn:microsoft.com/office/officeart/2005/8/layout/hierarchy6"/>
    <dgm:cxn modelId="{DB44B764-322E-4F3A-8A16-3FEDF3CBA83E}" type="presParOf" srcId="{28C1F5D8-842A-4700-81D5-9FF419B4D16C}" destId="{97042A2F-8899-43D2-9810-ECE16809743F}" srcOrd="1" destOrd="0" presId="urn:microsoft.com/office/officeart/2005/8/layout/hierarchy6"/>
    <dgm:cxn modelId="{7BA4749B-0CB4-4928-AAE5-E10201A51924}" type="presParOf" srcId="{97042A2F-8899-43D2-9810-ECE16809743F}" destId="{FF6AE457-37C8-4513-AB60-F78B677D6D0E}" srcOrd="0" destOrd="0" presId="urn:microsoft.com/office/officeart/2005/8/layout/hierarchy6"/>
    <dgm:cxn modelId="{BBC90E13-4BFC-4A0F-925C-8CC5496F15D7}" type="presParOf" srcId="{97042A2F-8899-43D2-9810-ECE16809743F}" destId="{6E00F828-38B4-49F0-BFF6-14B03CD4229F}" srcOrd="1" destOrd="0" presId="urn:microsoft.com/office/officeart/2005/8/layout/hierarchy6"/>
    <dgm:cxn modelId="{F6F225B7-B2A1-4607-A799-6309381CECE4}" type="presParOf" srcId="{6E00F828-38B4-49F0-BFF6-14B03CD4229F}" destId="{BF822A45-D91F-4273-B81C-0C7F907D7E8E}" srcOrd="0" destOrd="0" presId="urn:microsoft.com/office/officeart/2005/8/layout/hierarchy6"/>
    <dgm:cxn modelId="{7B21C246-64DF-4B9E-8F6A-56BAD3936BEE}" type="presParOf" srcId="{6E00F828-38B4-49F0-BFF6-14B03CD4229F}" destId="{16990F50-2C78-4821-A4BE-9A49E3DCC340}" srcOrd="1" destOrd="0" presId="urn:microsoft.com/office/officeart/2005/8/layout/hierarchy6"/>
    <dgm:cxn modelId="{81DC2212-2720-40CD-91FB-3494E0A21520}" type="presParOf" srcId="{97042A2F-8899-43D2-9810-ECE16809743F}" destId="{12369C30-37CD-495C-AB0D-4FFE5D4D8CEA}" srcOrd="2" destOrd="0" presId="urn:microsoft.com/office/officeart/2005/8/layout/hierarchy6"/>
    <dgm:cxn modelId="{75A584A3-4BA5-48B0-ABFD-7C237F8A1D41}" type="presParOf" srcId="{97042A2F-8899-43D2-9810-ECE16809743F}" destId="{0F18004F-C989-4C5D-BAC5-39EA48E0BEF4}" srcOrd="3" destOrd="0" presId="urn:microsoft.com/office/officeart/2005/8/layout/hierarchy6"/>
    <dgm:cxn modelId="{2C6E80E7-B0D6-4FF0-A3D2-330885A72A90}" type="presParOf" srcId="{0F18004F-C989-4C5D-BAC5-39EA48E0BEF4}" destId="{DEB2F83B-FC99-488E-8D84-7D7A6C29630C}" srcOrd="0" destOrd="0" presId="urn:microsoft.com/office/officeart/2005/8/layout/hierarchy6"/>
    <dgm:cxn modelId="{5CAAE2E3-B524-4B0E-A4C0-189624C41BA5}" type="presParOf" srcId="{0F18004F-C989-4C5D-BAC5-39EA48E0BEF4}" destId="{E6FE9404-FE04-4BE2-B760-C0328BD06B6B}" srcOrd="1" destOrd="0" presId="urn:microsoft.com/office/officeart/2005/8/layout/hierarchy6"/>
    <dgm:cxn modelId="{24759501-86D0-4C53-91A2-27867D17D3D2}" type="presParOf" srcId="{254A3DC5-B7A2-4461-9D09-4A2B1E0914D2}" destId="{05E21A48-0489-4A52-9D4D-6F64221D46A7}" srcOrd="4" destOrd="0" presId="urn:microsoft.com/office/officeart/2005/8/layout/hierarchy6"/>
    <dgm:cxn modelId="{B2D1B852-5017-40CD-92CD-1679F44B5EB0}" type="presParOf" srcId="{254A3DC5-B7A2-4461-9D09-4A2B1E0914D2}" destId="{AF62EF41-FC31-4C89-92D4-FF4FA5F33059}" srcOrd="5" destOrd="0" presId="urn:microsoft.com/office/officeart/2005/8/layout/hierarchy6"/>
    <dgm:cxn modelId="{52C61507-E9C0-4B02-9E3A-6799D421A005}" type="presParOf" srcId="{AF62EF41-FC31-4C89-92D4-FF4FA5F33059}" destId="{D2FFEE5C-0F52-412A-9126-3C91F100F527}" srcOrd="0" destOrd="0" presId="urn:microsoft.com/office/officeart/2005/8/layout/hierarchy6"/>
    <dgm:cxn modelId="{832C010F-9733-43E1-8C28-905F57148900}" type="presParOf" srcId="{AF62EF41-FC31-4C89-92D4-FF4FA5F33059}" destId="{02B8C4B2-9A0A-48EE-A39E-C30940A17E45}" srcOrd="1" destOrd="0" presId="urn:microsoft.com/office/officeart/2005/8/layout/hierarchy6"/>
    <dgm:cxn modelId="{8AE78C84-90FF-470D-9B68-1BFC8469B536}" type="presParOf" srcId="{02B8C4B2-9A0A-48EE-A39E-C30940A17E45}" destId="{0FE7D2B8-2372-40B4-B9BE-0ED1BA551B43}" srcOrd="0" destOrd="0" presId="urn:microsoft.com/office/officeart/2005/8/layout/hierarchy6"/>
    <dgm:cxn modelId="{6D2F3062-4AE9-48FE-BBC8-5C39FA923810}" type="presParOf" srcId="{02B8C4B2-9A0A-48EE-A39E-C30940A17E45}" destId="{F2D8239C-2098-4A0D-9575-E89A0628F141}" srcOrd="1" destOrd="0" presId="urn:microsoft.com/office/officeart/2005/8/layout/hierarchy6"/>
    <dgm:cxn modelId="{85DFC9D7-F0AC-4079-8110-1411B89622FA}" type="presParOf" srcId="{F2D8239C-2098-4A0D-9575-E89A0628F141}" destId="{332F977E-9B42-47BB-82CD-07D25A72FE13}" srcOrd="0" destOrd="0" presId="urn:microsoft.com/office/officeart/2005/8/layout/hierarchy6"/>
    <dgm:cxn modelId="{CD77178B-4FA7-4D37-91B7-C7A7F83F0F16}" type="presParOf" srcId="{F2D8239C-2098-4A0D-9575-E89A0628F141}" destId="{9A68B6B4-DB85-4FE2-B67F-B840BB226FE4}" srcOrd="1" destOrd="0" presId="urn:microsoft.com/office/officeart/2005/8/layout/hierarchy6"/>
    <dgm:cxn modelId="{488C548D-3F0E-4753-9FB0-3FA6B4259D22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779E55-2738-4A6C-9667-6829C46CC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2021-10-14T18:32:00Z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